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C38" w:rsidRDefault="00D23E69" w:rsidP="004E5C38">
      <w:pPr>
        <w:ind w:left="284" w:hanging="284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83820</wp:posOffset>
            </wp:positionV>
            <wp:extent cx="1233170" cy="1027430"/>
            <wp:effectExtent l="0" t="0" r="5080" b="1270"/>
            <wp:wrapSquare wrapText="left"/>
            <wp:docPr id="4" name="Picture 2" descr="g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k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C38" w:rsidRDefault="004E5C38" w:rsidP="004E5C38">
      <w:pPr>
        <w:jc w:val="center"/>
      </w:pPr>
    </w:p>
    <w:p w:rsidR="004E5C38" w:rsidRDefault="004E5C38" w:rsidP="004E5C38"/>
    <w:p w:rsidR="004E5C38" w:rsidRDefault="004E5C38" w:rsidP="004E5C38">
      <w:pPr>
        <w:pStyle w:val="Heading3"/>
        <w:ind w:left="2160" w:firstLine="720"/>
        <w:jc w:val="left"/>
        <w:rPr>
          <w:rFonts w:ascii="Albertus Extra Bold" w:hAnsi="Albertus Extra Bold"/>
          <w:sz w:val="36"/>
          <w:szCs w:val="36"/>
        </w:rPr>
      </w:pPr>
    </w:p>
    <w:p w:rsidR="004E5C38" w:rsidRDefault="004E5C38" w:rsidP="004E5C38">
      <w:pPr>
        <w:pStyle w:val="Heading3"/>
        <w:ind w:left="2160" w:firstLine="720"/>
        <w:jc w:val="left"/>
        <w:rPr>
          <w:rFonts w:ascii="Albertus Extra Bold" w:hAnsi="Albertus Extra Bold"/>
          <w:sz w:val="36"/>
          <w:szCs w:val="36"/>
        </w:rPr>
      </w:pPr>
    </w:p>
    <w:p w:rsidR="004E5C38" w:rsidRPr="00F5428C" w:rsidRDefault="004E5C38" w:rsidP="004E5C38">
      <w:pPr>
        <w:rPr>
          <w:sz w:val="16"/>
          <w:szCs w:val="16"/>
        </w:rPr>
      </w:pPr>
    </w:p>
    <w:p w:rsidR="004E5C38" w:rsidRDefault="00196B0F" w:rsidP="004E5C38">
      <w:pPr>
        <w:jc w:val="center"/>
        <w:rPr>
          <w:rFonts w:ascii="Berlin Sans FB" w:hAnsi="Berlin Sans FB"/>
          <w:b/>
          <w:sz w:val="32"/>
          <w:szCs w:val="32"/>
        </w:rPr>
      </w:pPr>
      <w:r>
        <w:rPr>
          <w:rFonts w:ascii="Berlin Sans FB" w:hAnsi="Berlin Sans FB"/>
          <w:b/>
          <w:sz w:val="32"/>
          <w:szCs w:val="32"/>
        </w:rPr>
        <w:t xml:space="preserve">MINISTRY OF TRANSPORT, </w:t>
      </w:r>
      <w:r w:rsidR="004E5C38" w:rsidRPr="00F5428C">
        <w:rPr>
          <w:rFonts w:ascii="Berlin Sans FB" w:hAnsi="Berlin Sans FB"/>
          <w:b/>
          <w:sz w:val="32"/>
          <w:szCs w:val="32"/>
        </w:rPr>
        <w:t>INFRASTRUCTURE</w:t>
      </w:r>
      <w:r>
        <w:rPr>
          <w:rFonts w:ascii="Berlin Sans FB" w:hAnsi="Berlin Sans FB"/>
          <w:b/>
          <w:sz w:val="32"/>
          <w:szCs w:val="32"/>
        </w:rPr>
        <w:t>, HOUSING &amp; URBAN DEVELOPMENT</w:t>
      </w:r>
    </w:p>
    <w:p w:rsidR="004E5C38" w:rsidRPr="00F5428C" w:rsidRDefault="004E5C38" w:rsidP="004E5C38">
      <w:pPr>
        <w:jc w:val="center"/>
        <w:rPr>
          <w:rFonts w:ascii="Berlin Sans FB" w:hAnsi="Berlin Sans FB"/>
          <w:b/>
          <w:sz w:val="32"/>
          <w:szCs w:val="32"/>
        </w:rPr>
      </w:pPr>
      <w:r>
        <w:rPr>
          <w:rFonts w:ascii="Berlin Sans FB" w:hAnsi="Berlin Sans FB"/>
          <w:b/>
          <w:sz w:val="32"/>
          <w:szCs w:val="32"/>
        </w:rPr>
        <w:t>STATE DEPARTMENT OF TRANSPORT</w:t>
      </w:r>
    </w:p>
    <w:p w:rsidR="00831BAF" w:rsidRPr="00AB30E3" w:rsidRDefault="00831BAF" w:rsidP="00831BAF">
      <w:pPr>
        <w:jc w:val="center"/>
        <w:rPr>
          <w:b/>
          <w:color w:val="0000FF"/>
        </w:rPr>
      </w:pPr>
      <w:r w:rsidRPr="00AB30E3">
        <w:rPr>
          <w:b/>
          <w:color w:val="0000FF"/>
        </w:rPr>
        <w:t>AIR ACCIDENT INVESTIGATION D</w:t>
      </w:r>
      <w:r w:rsidR="004E5C38">
        <w:rPr>
          <w:b/>
          <w:color w:val="0000FF"/>
        </w:rPr>
        <w:t>IVISION</w:t>
      </w:r>
    </w:p>
    <w:p w:rsidR="00831BAF" w:rsidRPr="00AB30E3" w:rsidRDefault="00831BAF" w:rsidP="00831BAF">
      <w:pPr>
        <w:jc w:val="center"/>
      </w:pPr>
    </w:p>
    <w:p w:rsidR="00831BAF" w:rsidRPr="00AB30E3" w:rsidRDefault="00C57470" w:rsidP="00831BAF">
      <w:pPr>
        <w:jc w:val="center"/>
        <w:rPr>
          <w:b/>
          <w:color w:val="FF0000"/>
        </w:rPr>
      </w:pPr>
      <w:r w:rsidRPr="00AB30E3">
        <w:rPr>
          <w:b/>
          <w:color w:val="FF0000"/>
        </w:rPr>
        <w:t xml:space="preserve">PRELIMINARY </w:t>
      </w:r>
      <w:r w:rsidR="00831BAF" w:rsidRPr="00AB30E3">
        <w:rPr>
          <w:b/>
          <w:color w:val="FF0000"/>
        </w:rPr>
        <w:t>REPORT</w:t>
      </w:r>
    </w:p>
    <w:p w:rsidR="00FC226A" w:rsidRDefault="00FC226A" w:rsidP="002132FA">
      <w:pPr>
        <w:autoSpaceDE w:val="0"/>
        <w:autoSpaceDN w:val="0"/>
        <w:adjustRightInd w:val="0"/>
        <w:rPr>
          <w:bCs/>
        </w:rPr>
      </w:pPr>
    </w:p>
    <w:p w:rsidR="00485D15" w:rsidRPr="0020357F" w:rsidRDefault="00DA411C" w:rsidP="0020357F">
      <w:pPr>
        <w:autoSpaceDE w:val="0"/>
        <w:autoSpaceDN w:val="0"/>
        <w:adjustRightInd w:val="0"/>
        <w:spacing w:line="360" w:lineRule="auto"/>
        <w:rPr>
          <w:bCs/>
          <w:color w:val="0000FF"/>
        </w:rPr>
      </w:pPr>
      <w:r w:rsidRPr="00EC77F6">
        <w:rPr>
          <w:bCs/>
        </w:rPr>
        <w:t>OPERATOR:</w:t>
      </w:r>
      <w:r w:rsidRPr="00EC77F6">
        <w:rPr>
          <w:bCs/>
        </w:rPr>
        <w:tab/>
      </w:r>
      <w:r w:rsidRPr="00EC77F6">
        <w:rPr>
          <w:bCs/>
        </w:rPr>
        <w:tab/>
      </w:r>
      <w:r w:rsidRPr="00EC77F6">
        <w:rPr>
          <w:bCs/>
        </w:rPr>
        <w:tab/>
      </w:r>
      <w:r w:rsidRPr="00EC77F6">
        <w:rPr>
          <w:bCs/>
        </w:rPr>
        <w:tab/>
      </w:r>
      <w:r w:rsidRPr="00EC77F6">
        <w:rPr>
          <w:bCs/>
        </w:rPr>
        <w:tab/>
      </w:r>
      <w:r w:rsidRPr="00EC77F6">
        <w:rPr>
          <w:bCs/>
        </w:rPr>
        <w:tab/>
      </w:r>
      <w:proofErr w:type="spellStart"/>
      <w:r w:rsidR="00042DAF">
        <w:rPr>
          <w:bCs/>
          <w:color w:val="0000FF"/>
        </w:rPr>
        <w:t>Safarilink</w:t>
      </w:r>
      <w:proofErr w:type="spellEnd"/>
      <w:r w:rsidR="004C699D">
        <w:rPr>
          <w:bCs/>
          <w:color w:val="0000FF"/>
        </w:rPr>
        <w:t xml:space="preserve"> Aviation Ltd.</w:t>
      </w:r>
    </w:p>
    <w:p w:rsidR="00831BAF" w:rsidRPr="0020357F" w:rsidRDefault="00831BAF" w:rsidP="0020357F">
      <w:pPr>
        <w:autoSpaceDE w:val="0"/>
        <w:autoSpaceDN w:val="0"/>
        <w:adjustRightInd w:val="0"/>
        <w:spacing w:line="360" w:lineRule="auto"/>
      </w:pPr>
      <w:r w:rsidRPr="00EC77F6">
        <w:rPr>
          <w:bCs/>
        </w:rPr>
        <w:t>AIRCRAFT TYPE</w:t>
      </w:r>
      <w:r w:rsidR="002132FA" w:rsidRPr="00EC77F6">
        <w:rPr>
          <w:bCs/>
        </w:rPr>
        <w:t>/ MANUFACTURER</w:t>
      </w:r>
      <w:r w:rsidRPr="00EC77F6">
        <w:rPr>
          <w:bCs/>
        </w:rPr>
        <w:t>:</w:t>
      </w:r>
      <w:r w:rsidRPr="00EC77F6">
        <w:rPr>
          <w:b/>
          <w:bCs/>
        </w:rPr>
        <w:t xml:space="preserve"> </w:t>
      </w:r>
      <w:r w:rsidRPr="00EC77F6">
        <w:rPr>
          <w:b/>
          <w:bCs/>
        </w:rPr>
        <w:tab/>
      </w:r>
      <w:r w:rsidR="002132FA" w:rsidRPr="00EC77F6">
        <w:rPr>
          <w:b/>
          <w:bCs/>
        </w:rPr>
        <w:tab/>
      </w:r>
      <w:r w:rsidR="00042DAF">
        <w:rPr>
          <w:bCs/>
          <w:color w:val="0000FF"/>
        </w:rPr>
        <w:t>Cessna 208</w:t>
      </w:r>
      <w:r w:rsidR="004C699D">
        <w:rPr>
          <w:bCs/>
          <w:color w:val="0000FF"/>
        </w:rPr>
        <w:t>B</w:t>
      </w:r>
      <w:r w:rsidR="002132FA" w:rsidRPr="00EC77F6">
        <w:rPr>
          <w:bCs/>
          <w:color w:val="0000FF"/>
        </w:rPr>
        <w:t xml:space="preserve">/ </w:t>
      </w:r>
      <w:r w:rsidR="00F60985">
        <w:rPr>
          <w:bCs/>
          <w:color w:val="0000FF"/>
        </w:rPr>
        <w:t xml:space="preserve">Cessna </w:t>
      </w:r>
      <w:r w:rsidR="00334350">
        <w:rPr>
          <w:bCs/>
          <w:color w:val="0000FF"/>
        </w:rPr>
        <w:t>A</w:t>
      </w:r>
      <w:r w:rsidR="00F60985">
        <w:rPr>
          <w:bCs/>
          <w:color w:val="0000FF"/>
        </w:rPr>
        <w:t>ircraft Company</w:t>
      </w:r>
      <w:r w:rsidR="00334350">
        <w:rPr>
          <w:bCs/>
          <w:color w:val="0000FF"/>
        </w:rPr>
        <w:t xml:space="preserve"> </w:t>
      </w:r>
    </w:p>
    <w:p w:rsidR="00485D15" w:rsidRPr="00EC77F6" w:rsidRDefault="006B20BD" w:rsidP="0020357F">
      <w:pPr>
        <w:autoSpaceDE w:val="0"/>
        <w:autoSpaceDN w:val="0"/>
        <w:adjustRightInd w:val="0"/>
        <w:spacing w:line="360" w:lineRule="auto"/>
        <w:rPr>
          <w:bCs/>
          <w:sz w:val="20"/>
          <w:szCs w:val="20"/>
        </w:rPr>
      </w:pPr>
      <w:r w:rsidRPr="00EC77F6">
        <w:rPr>
          <w:bCs/>
        </w:rPr>
        <w:t>YEAR OF MANUFACTURE:</w:t>
      </w:r>
      <w:r w:rsidRPr="00EC77F6">
        <w:rPr>
          <w:bCs/>
        </w:rPr>
        <w:tab/>
      </w:r>
      <w:r w:rsidR="00AB30E3" w:rsidRPr="00EC77F6">
        <w:rPr>
          <w:bCs/>
        </w:rPr>
        <w:tab/>
      </w:r>
      <w:r w:rsidR="00EC77F6">
        <w:rPr>
          <w:bCs/>
        </w:rPr>
        <w:tab/>
      </w:r>
      <w:r w:rsidR="00B54C8B">
        <w:rPr>
          <w:bCs/>
          <w:color w:val="0000FF"/>
        </w:rPr>
        <w:t>2012</w:t>
      </w:r>
    </w:p>
    <w:p w:rsidR="00831BAF" w:rsidRPr="00EC77F6" w:rsidRDefault="00831BAF" w:rsidP="0020357F">
      <w:pPr>
        <w:autoSpaceDE w:val="0"/>
        <w:autoSpaceDN w:val="0"/>
        <w:adjustRightInd w:val="0"/>
        <w:spacing w:line="360" w:lineRule="auto"/>
        <w:rPr>
          <w:b/>
          <w:bCs/>
          <w:sz w:val="20"/>
          <w:szCs w:val="20"/>
        </w:rPr>
      </w:pPr>
      <w:r w:rsidRPr="00EC77F6">
        <w:rPr>
          <w:bCs/>
        </w:rPr>
        <w:t>AIRCRAFT REGISTRATION:</w:t>
      </w:r>
      <w:r w:rsidRPr="00EC77F6">
        <w:rPr>
          <w:b/>
          <w:bCs/>
        </w:rPr>
        <w:tab/>
      </w:r>
      <w:r w:rsidRPr="00EC77F6">
        <w:rPr>
          <w:b/>
          <w:bCs/>
        </w:rPr>
        <w:tab/>
      </w:r>
      <w:r w:rsidR="00AB30E3" w:rsidRPr="00EC77F6">
        <w:rPr>
          <w:b/>
          <w:bCs/>
        </w:rPr>
        <w:tab/>
      </w:r>
      <w:r w:rsidR="00810EDB" w:rsidRPr="00EC77F6">
        <w:rPr>
          <w:bCs/>
          <w:color w:val="0000FF"/>
        </w:rPr>
        <w:t>5Y-</w:t>
      </w:r>
      <w:r w:rsidR="00042DAF">
        <w:rPr>
          <w:bCs/>
          <w:color w:val="0000FF"/>
        </w:rPr>
        <w:t>S</w:t>
      </w:r>
      <w:r w:rsidR="00E53F4E">
        <w:rPr>
          <w:bCs/>
          <w:color w:val="0000FF"/>
        </w:rPr>
        <w:t>L</w:t>
      </w:r>
      <w:r w:rsidR="00042DAF">
        <w:rPr>
          <w:bCs/>
          <w:color w:val="0000FF"/>
        </w:rPr>
        <w:t>H</w:t>
      </w:r>
    </w:p>
    <w:p w:rsidR="00D55B4C" w:rsidRPr="00EC77F6" w:rsidRDefault="00831BAF" w:rsidP="0020357F">
      <w:pPr>
        <w:autoSpaceDE w:val="0"/>
        <w:autoSpaceDN w:val="0"/>
        <w:adjustRightInd w:val="0"/>
        <w:spacing w:line="360" w:lineRule="auto"/>
        <w:rPr>
          <w:bCs/>
          <w:sz w:val="20"/>
          <w:szCs w:val="20"/>
        </w:rPr>
      </w:pPr>
      <w:r w:rsidRPr="00EC77F6">
        <w:rPr>
          <w:bCs/>
        </w:rPr>
        <w:t>AIRCRAFT SERIAL NUMBER:</w:t>
      </w:r>
      <w:r w:rsidRPr="00EC77F6">
        <w:rPr>
          <w:b/>
          <w:bCs/>
        </w:rPr>
        <w:tab/>
      </w:r>
      <w:r w:rsidRPr="00EC77F6">
        <w:rPr>
          <w:b/>
          <w:bCs/>
        </w:rPr>
        <w:tab/>
      </w:r>
      <w:r w:rsidRPr="00EC77F6">
        <w:rPr>
          <w:b/>
          <w:bCs/>
        </w:rPr>
        <w:tab/>
      </w:r>
      <w:r w:rsidR="004C699D">
        <w:rPr>
          <w:bCs/>
          <w:color w:val="0000FF"/>
        </w:rPr>
        <w:t>2360</w:t>
      </w:r>
    </w:p>
    <w:p w:rsidR="00831BAF" w:rsidRPr="00EC77F6" w:rsidRDefault="00F916C0" w:rsidP="00F91D49">
      <w:pPr>
        <w:autoSpaceDE w:val="0"/>
        <w:autoSpaceDN w:val="0"/>
        <w:adjustRightInd w:val="0"/>
        <w:spacing w:line="360" w:lineRule="auto"/>
        <w:ind w:left="2880" w:hanging="2880"/>
        <w:rPr>
          <w:b/>
          <w:bCs/>
          <w:sz w:val="20"/>
          <w:szCs w:val="20"/>
        </w:rPr>
      </w:pPr>
      <w:r w:rsidRPr="00EC77F6">
        <w:rPr>
          <w:bCs/>
        </w:rPr>
        <w:t>DATE OF REGISTRATION:</w:t>
      </w:r>
      <w:r w:rsidRPr="00EC77F6">
        <w:rPr>
          <w:bCs/>
        </w:rPr>
        <w:tab/>
      </w:r>
      <w:r w:rsidRPr="00EC77F6">
        <w:rPr>
          <w:bCs/>
        </w:rPr>
        <w:tab/>
      </w:r>
      <w:r w:rsidRPr="00EC77F6">
        <w:rPr>
          <w:bCs/>
        </w:rPr>
        <w:tab/>
      </w:r>
      <w:r w:rsidRPr="00EC77F6">
        <w:rPr>
          <w:bCs/>
        </w:rPr>
        <w:tab/>
      </w:r>
      <w:r w:rsidR="004C699D">
        <w:rPr>
          <w:bCs/>
          <w:color w:val="0000FF"/>
        </w:rPr>
        <w:t>18 July</w:t>
      </w:r>
      <w:r w:rsidR="002C5E4F" w:rsidRPr="004066C0">
        <w:rPr>
          <w:bCs/>
          <w:color w:val="0000FF"/>
        </w:rPr>
        <w:t xml:space="preserve"> </w:t>
      </w:r>
      <w:r w:rsidR="00D06CAA" w:rsidRPr="004066C0">
        <w:rPr>
          <w:bCs/>
          <w:color w:val="0000FF"/>
        </w:rPr>
        <w:t>201</w:t>
      </w:r>
      <w:r w:rsidR="004C699D">
        <w:rPr>
          <w:bCs/>
          <w:color w:val="0000FF"/>
        </w:rPr>
        <w:t>2</w:t>
      </w:r>
    </w:p>
    <w:p w:rsidR="00831BAF" w:rsidRPr="00EC77F6" w:rsidRDefault="004E5C38" w:rsidP="00334350">
      <w:pPr>
        <w:autoSpaceDE w:val="0"/>
        <w:autoSpaceDN w:val="0"/>
        <w:adjustRightInd w:val="0"/>
        <w:spacing w:line="360" w:lineRule="auto"/>
        <w:rPr>
          <w:sz w:val="20"/>
          <w:szCs w:val="20"/>
        </w:rPr>
      </w:pPr>
      <w:r>
        <w:rPr>
          <w:bCs/>
        </w:rPr>
        <w:t xml:space="preserve">NUMBER AND </w:t>
      </w:r>
      <w:r w:rsidR="00831BAF" w:rsidRPr="00EC77F6">
        <w:rPr>
          <w:bCs/>
        </w:rPr>
        <w:t>TYPE OF ENGINE:</w:t>
      </w:r>
      <w:r w:rsidR="00831BAF" w:rsidRPr="00EC77F6">
        <w:rPr>
          <w:b/>
          <w:bCs/>
        </w:rPr>
        <w:t xml:space="preserve"> </w:t>
      </w:r>
      <w:r w:rsidR="00831BAF" w:rsidRPr="00EC77F6">
        <w:rPr>
          <w:b/>
          <w:bCs/>
        </w:rPr>
        <w:tab/>
      </w:r>
      <w:r w:rsidR="00953E3B" w:rsidRPr="00EC77F6">
        <w:rPr>
          <w:b/>
          <w:bCs/>
        </w:rPr>
        <w:tab/>
      </w:r>
      <w:r w:rsidR="00B54C8B">
        <w:rPr>
          <w:bCs/>
          <w:color w:val="0000FF"/>
        </w:rPr>
        <w:t>Two Pratt &amp; Whitney PT6A-114A</w:t>
      </w:r>
    </w:p>
    <w:p w:rsidR="00831BAF" w:rsidRPr="00EC77F6" w:rsidRDefault="007C585F" w:rsidP="0020357F">
      <w:pPr>
        <w:autoSpaceDE w:val="0"/>
        <w:autoSpaceDN w:val="0"/>
        <w:adjustRightInd w:val="0"/>
        <w:spacing w:line="360" w:lineRule="auto"/>
        <w:rPr>
          <w:sz w:val="20"/>
          <w:szCs w:val="20"/>
        </w:rPr>
      </w:pPr>
      <w:r w:rsidRPr="00EC77F6">
        <w:t xml:space="preserve">DATE OF </w:t>
      </w:r>
      <w:r w:rsidR="00150ACA" w:rsidRPr="00EC77F6">
        <w:t>OCCUR</w:t>
      </w:r>
      <w:r w:rsidR="0032104F" w:rsidRPr="00EC77F6">
        <w:t>R</w:t>
      </w:r>
      <w:r w:rsidR="00150ACA" w:rsidRPr="00EC77F6">
        <w:t>ENCE</w:t>
      </w:r>
      <w:r w:rsidR="00DA411C" w:rsidRPr="00EC77F6">
        <w:t>:</w:t>
      </w:r>
      <w:r w:rsidR="00DA411C" w:rsidRPr="00EC77F6">
        <w:tab/>
      </w:r>
      <w:r w:rsidR="00DA411C" w:rsidRPr="00EC77F6">
        <w:tab/>
      </w:r>
      <w:r w:rsidR="00DA411C" w:rsidRPr="00EC77F6">
        <w:tab/>
      </w:r>
      <w:r w:rsidR="00AB30E3" w:rsidRPr="00EC77F6">
        <w:tab/>
      </w:r>
      <w:r w:rsidR="004C699D">
        <w:rPr>
          <w:color w:val="0000FF"/>
        </w:rPr>
        <w:t>27</w:t>
      </w:r>
      <w:r w:rsidR="00316F3B">
        <w:rPr>
          <w:color w:val="0000FF"/>
        </w:rPr>
        <w:t xml:space="preserve"> Ju</w:t>
      </w:r>
      <w:r w:rsidR="00F60985">
        <w:rPr>
          <w:color w:val="0000FF"/>
        </w:rPr>
        <w:t xml:space="preserve">ly </w:t>
      </w:r>
      <w:r w:rsidR="00773D69" w:rsidRPr="00EC77F6">
        <w:rPr>
          <w:color w:val="0000FF"/>
        </w:rPr>
        <w:t>201</w:t>
      </w:r>
      <w:r w:rsidR="00316F3B">
        <w:rPr>
          <w:color w:val="0000FF"/>
        </w:rPr>
        <w:t>7</w:t>
      </w:r>
    </w:p>
    <w:p w:rsidR="00831BAF" w:rsidRPr="00EC77F6" w:rsidRDefault="00831BAF" w:rsidP="0020357F">
      <w:pPr>
        <w:autoSpaceDE w:val="0"/>
        <w:autoSpaceDN w:val="0"/>
        <w:adjustRightInd w:val="0"/>
        <w:spacing w:line="360" w:lineRule="auto"/>
        <w:rPr>
          <w:sz w:val="20"/>
          <w:szCs w:val="20"/>
        </w:rPr>
      </w:pPr>
      <w:r w:rsidRPr="00EC77F6">
        <w:t xml:space="preserve">TIME </w:t>
      </w:r>
      <w:r w:rsidR="007C585F" w:rsidRPr="00EC77F6">
        <w:t xml:space="preserve">OF </w:t>
      </w:r>
      <w:r w:rsidR="00150ACA" w:rsidRPr="00EC77F6">
        <w:t>OCCU</w:t>
      </w:r>
      <w:r w:rsidR="0032104F" w:rsidRPr="00EC77F6">
        <w:t>R</w:t>
      </w:r>
      <w:r w:rsidR="00150ACA" w:rsidRPr="00EC77F6">
        <w:t>RENCE</w:t>
      </w:r>
      <w:r w:rsidR="00DA411C" w:rsidRPr="00EC77F6">
        <w:t>:</w:t>
      </w:r>
      <w:r w:rsidR="00DA411C" w:rsidRPr="00EC77F6">
        <w:tab/>
      </w:r>
      <w:r w:rsidR="00DA411C" w:rsidRPr="00EC77F6">
        <w:tab/>
      </w:r>
      <w:r w:rsidR="00DA411C" w:rsidRPr="00EC77F6">
        <w:tab/>
      </w:r>
      <w:r w:rsidR="00AB30E3" w:rsidRPr="00EC77F6">
        <w:tab/>
      </w:r>
      <w:r w:rsidR="004C699D">
        <w:rPr>
          <w:color w:val="0000FF"/>
        </w:rPr>
        <w:t>1111</w:t>
      </w:r>
    </w:p>
    <w:p w:rsidR="00831BAF" w:rsidRPr="00EC77F6" w:rsidRDefault="007C585F" w:rsidP="0020357F">
      <w:pPr>
        <w:tabs>
          <w:tab w:val="left" w:pos="-2250"/>
        </w:tabs>
        <w:autoSpaceDE w:val="0"/>
        <w:autoSpaceDN w:val="0"/>
        <w:adjustRightInd w:val="0"/>
        <w:spacing w:line="360" w:lineRule="auto"/>
        <w:ind w:left="5040" w:hanging="5040"/>
        <w:rPr>
          <w:sz w:val="20"/>
          <w:szCs w:val="20"/>
        </w:rPr>
      </w:pPr>
      <w:r w:rsidRPr="00EC77F6">
        <w:rPr>
          <w:bCs/>
        </w:rPr>
        <w:t xml:space="preserve">LOCATION OF </w:t>
      </w:r>
      <w:r w:rsidR="00150ACA" w:rsidRPr="00EC77F6">
        <w:rPr>
          <w:bCs/>
        </w:rPr>
        <w:t>OCCU</w:t>
      </w:r>
      <w:r w:rsidR="0032104F" w:rsidRPr="00EC77F6">
        <w:rPr>
          <w:bCs/>
        </w:rPr>
        <w:t>R</w:t>
      </w:r>
      <w:r w:rsidR="00150ACA" w:rsidRPr="00EC77F6">
        <w:rPr>
          <w:bCs/>
        </w:rPr>
        <w:t>RENCE</w:t>
      </w:r>
      <w:r w:rsidR="00831BAF" w:rsidRPr="00EC77F6">
        <w:rPr>
          <w:bCs/>
        </w:rPr>
        <w:t>:</w:t>
      </w:r>
      <w:r w:rsidR="00831BAF" w:rsidRPr="00EC77F6">
        <w:rPr>
          <w:b/>
          <w:bCs/>
        </w:rPr>
        <w:t xml:space="preserve"> </w:t>
      </w:r>
      <w:r w:rsidR="00831BAF" w:rsidRPr="00EC77F6">
        <w:rPr>
          <w:b/>
          <w:bCs/>
        </w:rPr>
        <w:tab/>
      </w:r>
      <w:r w:rsidR="004C699D">
        <w:rPr>
          <w:bCs/>
          <w:color w:val="0000FF"/>
        </w:rPr>
        <w:t>Runway 07 approx</w:t>
      </w:r>
      <w:r w:rsidR="00156434">
        <w:rPr>
          <w:bCs/>
          <w:color w:val="0000FF"/>
        </w:rPr>
        <w:t>imately</w:t>
      </w:r>
      <w:r w:rsidR="004C699D">
        <w:rPr>
          <w:bCs/>
          <w:color w:val="0000FF"/>
        </w:rPr>
        <w:t xml:space="preserve"> 100m from intersection with </w:t>
      </w:r>
      <w:proofErr w:type="spellStart"/>
      <w:r w:rsidR="004C699D">
        <w:rPr>
          <w:bCs/>
          <w:color w:val="0000FF"/>
        </w:rPr>
        <w:t>Rwy</w:t>
      </w:r>
      <w:proofErr w:type="spellEnd"/>
      <w:r w:rsidR="004C699D">
        <w:rPr>
          <w:bCs/>
          <w:color w:val="0000FF"/>
        </w:rPr>
        <w:t xml:space="preserve"> 14, Wilson Airport</w:t>
      </w:r>
      <w:r w:rsidR="0019603F">
        <w:rPr>
          <w:bCs/>
          <w:color w:val="0000FF"/>
        </w:rPr>
        <w:t xml:space="preserve">, </w:t>
      </w:r>
      <w:r w:rsidR="00C60A03">
        <w:rPr>
          <w:bCs/>
          <w:color w:val="0000FF"/>
        </w:rPr>
        <w:t>Nairobi</w:t>
      </w:r>
      <w:r w:rsidR="00156434">
        <w:rPr>
          <w:bCs/>
          <w:color w:val="0000FF"/>
        </w:rPr>
        <w:t xml:space="preserve"> </w:t>
      </w:r>
      <w:r w:rsidR="00E848BB">
        <w:rPr>
          <w:bCs/>
          <w:color w:val="0000FF"/>
        </w:rPr>
        <w:t>County</w:t>
      </w:r>
      <w:r w:rsidR="00664834">
        <w:rPr>
          <w:bCs/>
          <w:color w:val="0000FF"/>
        </w:rPr>
        <w:t xml:space="preserve"> </w:t>
      </w:r>
    </w:p>
    <w:p w:rsidR="00831BAF" w:rsidRPr="00EC77F6" w:rsidRDefault="00831BAF" w:rsidP="0020357F">
      <w:pPr>
        <w:autoSpaceDE w:val="0"/>
        <w:autoSpaceDN w:val="0"/>
        <w:adjustRightInd w:val="0"/>
        <w:spacing w:line="360" w:lineRule="auto"/>
        <w:rPr>
          <w:b/>
          <w:bCs/>
          <w:sz w:val="20"/>
          <w:szCs w:val="20"/>
        </w:rPr>
      </w:pPr>
      <w:r w:rsidRPr="00393678">
        <w:rPr>
          <w:bCs/>
        </w:rPr>
        <w:t>TYPE OF FLIGHT:</w:t>
      </w:r>
      <w:r w:rsidRPr="00EC77F6">
        <w:rPr>
          <w:b/>
          <w:bCs/>
        </w:rPr>
        <w:t xml:space="preserve"> </w:t>
      </w:r>
      <w:r w:rsidRPr="00EC77F6">
        <w:rPr>
          <w:b/>
          <w:bCs/>
        </w:rPr>
        <w:tab/>
      </w:r>
      <w:r w:rsidRPr="00EC77F6">
        <w:rPr>
          <w:b/>
          <w:bCs/>
        </w:rPr>
        <w:tab/>
      </w:r>
      <w:r w:rsidRPr="00EC77F6">
        <w:rPr>
          <w:b/>
          <w:bCs/>
        </w:rPr>
        <w:tab/>
      </w:r>
      <w:r w:rsidRPr="00EC77F6">
        <w:rPr>
          <w:b/>
          <w:bCs/>
        </w:rPr>
        <w:tab/>
      </w:r>
      <w:r w:rsidRPr="00EC77F6">
        <w:rPr>
          <w:b/>
          <w:bCs/>
        </w:rPr>
        <w:tab/>
      </w:r>
      <w:r w:rsidR="00C60A03">
        <w:rPr>
          <w:bCs/>
          <w:color w:val="0000FF"/>
        </w:rPr>
        <w:t>Commercial</w:t>
      </w:r>
    </w:p>
    <w:p w:rsidR="00831BAF" w:rsidRPr="00EC77F6" w:rsidRDefault="00831BAF" w:rsidP="0020357F">
      <w:pPr>
        <w:autoSpaceDE w:val="0"/>
        <w:autoSpaceDN w:val="0"/>
        <w:adjustRightInd w:val="0"/>
        <w:spacing w:line="360" w:lineRule="auto"/>
        <w:rPr>
          <w:sz w:val="20"/>
          <w:szCs w:val="20"/>
        </w:rPr>
      </w:pPr>
      <w:r w:rsidRPr="00EC77F6">
        <w:rPr>
          <w:bCs/>
        </w:rPr>
        <w:t>NUMBER OF PERSONS ON BOARD:</w:t>
      </w:r>
      <w:r w:rsidRPr="00EC77F6">
        <w:rPr>
          <w:b/>
          <w:bCs/>
        </w:rPr>
        <w:t xml:space="preserve"> </w:t>
      </w:r>
      <w:r w:rsidRPr="00EC77F6">
        <w:rPr>
          <w:b/>
          <w:bCs/>
        </w:rPr>
        <w:tab/>
      </w:r>
      <w:r w:rsidR="002132FA" w:rsidRPr="00EC77F6">
        <w:rPr>
          <w:b/>
          <w:bCs/>
        </w:rPr>
        <w:tab/>
      </w:r>
      <w:r w:rsidR="00B54C8B">
        <w:rPr>
          <w:bCs/>
          <w:color w:val="0000FF"/>
        </w:rPr>
        <w:t>Fourteen (</w:t>
      </w:r>
      <w:r w:rsidR="004C699D">
        <w:rPr>
          <w:bCs/>
          <w:color w:val="0000FF"/>
        </w:rPr>
        <w:t>14)</w:t>
      </w:r>
    </w:p>
    <w:p w:rsidR="00831BAF" w:rsidRPr="00EC77F6" w:rsidRDefault="00831BAF" w:rsidP="0020357F">
      <w:pPr>
        <w:autoSpaceDE w:val="0"/>
        <w:autoSpaceDN w:val="0"/>
        <w:adjustRightInd w:val="0"/>
        <w:spacing w:line="360" w:lineRule="auto"/>
        <w:ind w:left="5040" w:hanging="5040"/>
        <w:rPr>
          <w:sz w:val="20"/>
          <w:szCs w:val="20"/>
        </w:rPr>
      </w:pPr>
      <w:r w:rsidRPr="00EC77F6">
        <w:rPr>
          <w:bCs/>
        </w:rPr>
        <w:t>INJURIES:</w:t>
      </w:r>
      <w:r w:rsidRPr="00EC77F6">
        <w:rPr>
          <w:b/>
          <w:bCs/>
        </w:rPr>
        <w:t xml:space="preserve"> </w:t>
      </w:r>
      <w:r w:rsidR="002132FA" w:rsidRPr="00EC77F6">
        <w:rPr>
          <w:b/>
          <w:bCs/>
        </w:rPr>
        <w:tab/>
      </w:r>
      <w:r w:rsidR="004C699D">
        <w:rPr>
          <w:bCs/>
          <w:color w:val="0000FF"/>
        </w:rPr>
        <w:t>None</w:t>
      </w:r>
      <w:r w:rsidR="00C60A03">
        <w:rPr>
          <w:bCs/>
          <w:color w:val="0000FF"/>
        </w:rPr>
        <w:t xml:space="preserve"> </w:t>
      </w:r>
    </w:p>
    <w:p w:rsidR="00953E3B" w:rsidRPr="00EC77F6" w:rsidRDefault="00831BAF" w:rsidP="0020357F">
      <w:pPr>
        <w:autoSpaceDE w:val="0"/>
        <w:autoSpaceDN w:val="0"/>
        <w:adjustRightInd w:val="0"/>
        <w:spacing w:line="360" w:lineRule="auto"/>
        <w:ind w:left="5040" w:hanging="5040"/>
        <w:rPr>
          <w:sz w:val="20"/>
          <w:szCs w:val="20"/>
        </w:rPr>
      </w:pPr>
      <w:r w:rsidRPr="00EC77F6">
        <w:rPr>
          <w:bCs/>
        </w:rPr>
        <w:t>NATURE OF DAMAGE:</w:t>
      </w:r>
      <w:r w:rsidRPr="00EC77F6">
        <w:rPr>
          <w:b/>
          <w:bCs/>
        </w:rPr>
        <w:t xml:space="preserve"> </w:t>
      </w:r>
      <w:r w:rsidR="002132FA" w:rsidRPr="00EC77F6">
        <w:rPr>
          <w:b/>
          <w:bCs/>
        </w:rPr>
        <w:tab/>
      </w:r>
      <w:r w:rsidR="004C699D">
        <w:rPr>
          <w:bCs/>
          <w:color w:val="0000FF"/>
        </w:rPr>
        <w:t>None</w:t>
      </w:r>
    </w:p>
    <w:p w:rsidR="00831BAF" w:rsidRPr="00EC77F6" w:rsidRDefault="00953E3B" w:rsidP="0020357F">
      <w:pPr>
        <w:autoSpaceDE w:val="0"/>
        <w:autoSpaceDN w:val="0"/>
        <w:adjustRightInd w:val="0"/>
        <w:spacing w:line="360" w:lineRule="auto"/>
        <w:ind w:left="5040" w:hanging="5040"/>
        <w:rPr>
          <w:sz w:val="20"/>
          <w:szCs w:val="20"/>
        </w:rPr>
      </w:pPr>
      <w:r w:rsidRPr="00EC77F6">
        <w:t>CATEGORY OF OCCURRENCE:</w:t>
      </w:r>
      <w:r w:rsidRPr="00EC77F6">
        <w:tab/>
      </w:r>
      <w:r w:rsidR="004C699D">
        <w:rPr>
          <w:color w:val="0000FF"/>
        </w:rPr>
        <w:t>Inc</w:t>
      </w:r>
      <w:r w:rsidR="005E35DB">
        <w:rPr>
          <w:color w:val="0000FF"/>
        </w:rPr>
        <w:t>i</w:t>
      </w:r>
      <w:r w:rsidR="000B7806">
        <w:rPr>
          <w:color w:val="0000FF"/>
        </w:rPr>
        <w:t>dent</w:t>
      </w:r>
    </w:p>
    <w:p w:rsidR="0020357F" w:rsidRDefault="009E5CD1" w:rsidP="0020357F">
      <w:pPr>
        <w:autoSpaceDE w:val="0"/>
        <w:autoSpaceDN w:val="0"/>
        <w:adjustRightInd w:val="0"/>
        <w:spacing w:line="360" w:lineRule="auto"/>
        <w:rPr>
          <w:color w:val="0000FF"/>
        </w:rPr>
      </w:pPr>
      <w:r>
        <w:t>PIC</w:t>
      </w:r>
      <w:r w:rsidR="00610864" w:rsidRPr="00EC77F6">
        <w:t>:</w:t>
      </w:r>
      <w:r>
        <w:tab/>
      </w:r>
      <w:r>
        <w:tab/>
      </w:r>
      <w:r w:rsidR="0020357F">
        <w:tab/>
      </w:r>
      <w:r w:rsidR="00610864" w:rsidRPr="00EC77F6">
        <w:tab/>
      </w:r>
      <w:r w:rsidR="00DA411C" w:rsidRPr="00EC77F6">
        <w:tab/>
      </w:r>
      <w:r w:rsidR="00AD7D95">
        <w:tab/>
      </w:r>
      <w:r w:rsidR="00AD7D95">
        <w:tab/>
      </w:r>
      <w:bookmarkStart w:id="0" w:name="_GoBack"/>
      <w:bookmarkEnd w:id="0"/>
      <w:r w:rsidR="00B54C8B">
        <w:rPr>
          <w:color w:val="0000FF"/>
        </w:rPr>
        <w:t>AL</w:t>
      </w:r>
      <w:r w:rsidR="00E6543E">
        <w:rPr>
          <w:color w:val="0000FF"/>
        </w:rPr>
        <w:t>PL</w:t>
      </w:r>
    </w:p>
    <w:p w:rsidR="00953E3B" w:rsidRPr="00EC77F6" w:rsidRDefault="009E5CD1" w:rsidP="0020357F">
      <w:pPr>
        <w:autoSpaceDE w:val="0"/>
        <w:autoSpaceDN w:val="0"/>
        <w:adjustRightInd w:val="0"/>
        <w:spacing w:line="360" w:lineRule="auto"/>
        <w:rPr>
          <w:bCs/>
          <w:color w:val="0000FF"/>
        </w:rPr>
      </w:pPr>
      <w:r>
        <w:rPr>
          <w:bCs/>
        </w:rPr>
        <w:t>PIC</w:t>
      </w:r>
      <w:r w:rsidR="00831BAF" w:rsidRPr="00EC77F6">
        <w:rPr>
          <w:bCs/>
        </w:rPr>
        <w:t xml:space="preserve"> FLYING EXPERIENCE: </w:t>
      </w:r>
      <w:r w:rsidR="00831BAF" w:rsidRPr="00EC77F6">
        <w:rPr>
          <w:bCs/>
        </w:rPr>
        <w:tab/>
      </w:r>
      <w:r w:rsidR="00F33188">
        <w:rPr>
          <w:bCs/>
          <w:color w:val="0000FF"/>
        </w:rPr>
        <w:tab/>
      </w:r>
      <w:r>
        <w:rPr>
          <w:bCs/>
          <w:color w:val="0000FF"/>
        </w:rPr>
        <w:tab/>
      </w:r>
      <w:r w:rsidR="00B54C8B">
        <w:rPr>
          <w:bCs/>
          <w:color w:val="0000FF"/>
        </w:rPr>
        <w:t>9</w:t>
      </w:r>
      <w:r w:rsidR="00902E25">
        <w:rPr>
          <w:bCs/>
          <w:color w:val="0000FF"/>
        </w:rPr>
        <w:t>,</w:t>
      </w:r>
      <w:r w:rsidR="005E35DB">
        <w:rPr>
          <w:bCs/>
          <w:color w:val="0000FF"/>
        </w:rPr>
        <w:t>3</w:t>
      </w:r>
      <w:r w:rsidR="00B54C8B">
        <w:rPr>
          <w:bCs/>
          <w:color w:val="0000FF"/>
        </w:rPr>
        <w:t>53.9</w:t>
      </w:r>
      <w:r w:rsidR="00177241">
        <w:rPr>
          <w:bCs/>
          <w:color w:val="0000FF"/>
        </w:rPr>
        <w:t xml:space="preserve"> hours</w:t>
      </w:r>
      <w:r w:rsidR="00393678">
        <w:rPr>
          <w:bCs/>
          <w:color w:val="0000FF"/>
        </w:rPr>
        <w:t xml:space="preserve"> (</w:t>
      </w:r>
      <w:r w:rsidR="00B54C8B">
        <w:rPr>
          <w:bCs/>
          <w:color w:val="0000FF"/>
        </w:rPr>
        <w:t>9,023.8</w:t>
      </w:r>
      <w:r w:rsidR="002C3B85">
        <w:rPr>
          <w:bCs/>
          <w:color w:val="0000FF"/>
        </w:rPr>
        <w:t xml:space="preserve"> h</w:t>
      </w:r>
      <w:r w:rsidR="00393678">
        <w:rPr>
          <w:bCs/>
          <w:color w:val="0000FF"/>
        </w:rPr>
        <w:t>ou</w:t>
      </w:r>
      <w:r w:rsidR="002C3B85">
        <w:rPr>
          <w:bCs/>
          <w:color w:val="0000FF"/>
        </w:rPr>
        <w:t>rs on type)</w:t>
      </w:r>
    </w:p>
    <w:p w:rsidR="00831BAF" w:rsidRDefault="00831BAF" w:rsidP="00831BAF">
      <w:pPr>
        <w:autoSpaceDE w:val="0"/>
        <w:autoSpaceDN w:val="0"/>
        <w:adjustRightInd w:val="0"/>
        <w:ind w:left="3600" w:firstLine="720"/>
      </w:pPr>
    </w:p>
    <w:p w:rsidR="002132FA" w:rsidRPr="00AB30E3" w:rsidRDefault="002132FA" w:rsidP="00831BAF">
      <w:pPr>
        <w:autoSpaceDE w:val="0"/>
        <w:autoSpaceDN w:val="0"/>
        <w:adjustRightInd w:val="0"/>
        <w:ind w:left="3600" w:firstLine="720"/>
      </w:pPr>
    </w:p>
    <w:p w:rsidR="00953E3B" w:rsidRPr="00AB30E3" w:rsidRDefault="00380BF1" w:rsidP="00380BF1">
      <w:pPr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T</w:t>
      </w:r>
      <w:r w:rsidR="00D86EA1" w:rsidRPr="00AB30E3">
        <w:rPr>
          <w:i/>
          <w:iCs/>
          <w:sz w:val="22"/>
          <w:szCs w:val="22"/>
        </w:rPr>
        <w:t xml:space="preserve">imes given in this report are </w:t>
      </w:r>
      <w:r w:rsidR="00E73468" w:rsidRPr="00AB30E3">
        <w:rPr>
          <w:i/>
          <w:iCs/>
          <w:sz w:val="22"/>
          <w:szCs w:val="22"/>
        </w:rPr>
        <w:t xml:space="preserve">Coordinated </w:t>
      </w:r>
      <w:r w:rsidR="00D86EA1" w:rsidRPr="00AB30E3">
        <w:rPr>
          <w:i/>
          <w:iCs/>
          <w:sz w:val="22"/>
          <w:szCs w:val="22"/>
        </w:rPr>
        <w:t>Universal Time</w:t>
      </w:r>
      <w:r w:rsidR="00953E3B" w:rsidRPr="00AB30E3">
        <w:rPr>
          <w:i/>
          <w:iCs/>
          <w:sz w:val="22"/>
          <w:szCs w:val="22"/>
        </w:rPr>
        <w:t xml:space="preserve"> (UTC)</w:t>
      </w:r>
    </w:p>
    <w:p w:rsidR="00610864" w:rsidRPr="00610864" w:rsidRDefault="00D86EA1" w:rsidP="00610864">
      <w:pPr>
        <w:jc w:val="center"/>
        <w:rPr>
          <w:i/>
          <w:iCs/>
          <w:sz w:val="22"/>
          <w:szCs w:val="22"/>
        </w:rPr>
      </w:pPr>
      <w:r w:rsidRPr="00AB30E3">
        <w:rPr>
          <w:i/>
          <w:iCs/>
          <w:sz w:val="22"/>
          <w:szCs w:val="22"/>
        </w:rPr>
        <w:t>East</w:t>
      </w:r>
      <w:r w:rsidR="00953E3B" w:rsidRPr="00AB30E3">
        <w:rPr>
          <w:i/>
          <w:iCs/>
          <w:sz w:val="22"/>
          <w:szCs w:val="22"/>
        </w:rPr>
        <w:t xml:space="preserve"> </w:t>
      </w:r>
      <w:r w:rsidRPr="00AB30E3">
        <w:rPr>
          <w:i/>
          <w:iCs/>
          <w:sz w:val="22"/>
          <w:szCs w:val="22"/>
        </w:rPr>
        <w:t>Afr</w:t>
      </w:r>
      <w:r w:rsidR="006F7FF8" w:rsidRPr="00AB30E3">
        <w:rPr>
          <w:i/>
          <w:iCs/>
          <w:sz w:val="22"/>
          <w:szCs w:val="22"/>
        </w:rPr>
        <w:t>ican Local</w:t>
      </w:r>
      <w:r w:rsidRPr="00AB30E3">
        <w:rPr>
          <w:i/>
          <w:iCs/>
          <w:sz w:val="22"/>
          <w:szCs w:val="22"/>
        </w:rPr>
        <w:t xml:space="preserve"> Time is UTC plus 3 hours.</w:t>
      </w:r>
    </w:p>
    <w:p w:rsidR="00610864" w:rsidRDefault="00610864" w:rsidP="00610864">
      <w:pPr>
        <w:rPr>
          <w:sz w:val="16"/>
          <w:szCs w:val="16"/>
        </w:rPr>
      </w:pPr>
      <w:r>
        <w:rPr>
          <w:sz w:val="16"/>
          <w:szCs w:val="16"/>
        </w:rPr>
        <w:t xml:space="preserve">       </w:t>
      </w:r>
    </w:p>
    <w:p w:rsidR="00E6543E" w:rsidRDefault="00E6543E" w:rsidP="00610864">
      <w:pPr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34E5813A">
            <wp:extent cx="2819399" cy="20955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05" cy="2095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6543E">
        <w:rPr>
          <w:noProof/>
          <w:sz w:val="28"/>
          <w:szCs w:val="28"/>
        </w:rPr>
        <w:t xml:space="preserve"> </w:t>
      </w:r>
      <w:r w:rsidRPr="00E6543E">
        <w:rPr>
          <w:noProof/>
          <w:sz w:val="28"/>
          <w:szCs w:val="28"/>
        </w:rPr>
        <w:drawing>
          <wp:inline distT="0" distB="0" distL="0" distR="0" wp14:anchorId="6FAB7106" wp14:editId="1F1BDCFB">
            <wp:extent cx="3409950" cy="2085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" t="15706" r="298" b="1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43E" w:rsidRDefault="00E6543E" w:rsidP="00610864">
      <w:pPr>
        <w:rPr>
          <w:sz w:val="16"/>
          <w:szCs w:val="16"/>
        </w:rPr>
      </w:pPr>
    </w:p>
    <w:p w:rsidR="004E6C55" w:rsidRDefault="00D23E69" w:rsidP="00610864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343650" cy="2876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" t="25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C55" w:rsidRPr="00E6543E" w:rsidRDefault="00156434" w:rsidP="00610864">
      <w:pPr>
        <w:rPr>
          <w:b/>
          <w:sz w:val="16"/>
          <w:szCs w:val="16"/>
        </w:rPr>
      </w:pPr>
      <w:r w:rsidRPr="00E6543E">
        <w:rPr>
          <w:b/>
          <w:sz w:val="16"/>
          <w:szCs w:val="16"/>
        </w:rPr>
        <w:t>The incident aircraft parked a</w:t>
      </w:r>
      <w:r w:rsidR="00E6543E" w:rsidRPr="00E6543E">
        <w:rPr>
          <w:b/>
          <w:sz w:val="16"/>
          <w:szCs w:val="16"/>
        </w:rPr>
        <w:t xml:space="preserve">t </w:t>
      </w:r>
      <w:r w:rsidRPr="00E6543E">
        <w:rPr>
          <w:b/>
          <w:sz w:val="16"/>
          <w:szCs w:val="16"/>
        </w:rPr>
        <w:t>the apron Wilson airport shortly after the incident</w:t>
      </w:r>
      <w:r w:rsidR="00E6543E" w:rsidRPr="00E6543E">
        <w:rPr>
          <w:b/>
          <w:sz w:val="16"/>
          <w:szCs w:val="16"/>
        </w:rPr>
        <w:t xml:space="preserve"> and t</w:t>
      </w:r>
      <w:r w:rsidRPr="00E6543E">
        <w:rPr>
          <w:b/>
          <w:sz w:val="16"/>
          <w:szCs w:val="16"/>
        </w:rPr>
        <w:t xml:space="preserve">he landing gear replaced. </w:t>
      </w:r>
    </w:p>
    <w:p w:rsidR="005A05DF" w:rsidRDefault="005A05DF" w:rsidP="00610864">
      <w:pPr>
        <w:rPr>
          <w:u w:val="single"/>
        </w:rPr>
      </w:pPr>
    </w:p>
    <w:p w:rsidR="00610864" w:rsidRPr="00EC77F6" w:rsidRDefault="00610864" w:rsidP="00610864">
      <w:pPr>
        <w:rPr>
          <w:u w:val="single"/>
        </w:rPr>
      </w:pPr>
      <w:r w:rsidRPr="00EC77F6">
        <w:rPr>
          <w:u w:val="single"/>
        </w:rPr>
        <w:t>REMARKS</w:t>
      </w:r>
    </w:p>
    <w:p w:rsidR="00610864" w:rsidRPr="004F284B" w:rsidRDefault="00324CED" w:rsidP="00610864">
      <w:pPr>
        <w:spacing w:after="120"/>
        <w:jc w:val="both"/>
      </w:pPr>
      <w:r w:rsidRPr="004F284B">
        <w:t xml:space="preserve">At </w:t>
      </w:r>
      <w:r w:rsidR="00C60A03">
        <w:t>approximately 11</w:t>
      </w:r>
      <w:r w:rsidR="007E4B79">
        <w:t>30</w:t>
      </w:r>
      <w:r w:rsidR="00BA3EA2" w:rsidRPr="004F284B">
        <w:t xml:space="preserve"> </w:t>
      </w:r>
      <w:r w:rsidR="004E6C55" w:rsidRPr="004F284B">
        <w:t xml:space="preserve">on </w:t>
      </w:r>
      <w:r w:rsidR="007E4B79">
        <w:t xml:space="preserve">27 </w:t>
      </w:r>
      <w:r w:rsidR="00902E25">
        <w:t>Ju</w:t>
      </w:r>
      <w:r w:rsidR="006A2D92">
        <w:t>ly</w:t>
      </w:r>
      <w:r w:rsidR="00902E25">
        <w:t xml:space="preserve"> 2017, </w:t>
      </w:r>
      <w:r w:rsidRPr="004F284B">
        <w:t xml:space="preserve">Air Accident Investigation </w:t>
      </w:r>
      <w:r w:rsidR="009F7751" w:rsidRPr="004F284B">
        <w:t>Division</w:t>
      </w:r>
      <w:r w:rsidR="009F7751">
        <w:t xml:space="preserve"> (AAID)</w:t>
      </w:r>
      <w:r w:rsidRPr="004F284B">
        <w:t xml:space="preserve"> </w:t>
      </w:r>
      <w:r w:rsidR="006A2D92">
        <w:t xml:space="preserve">became aware of an occurrence </w:t>
      </w:r>
      <w:r w:rsidR="007E4B79">
        <w:t xml:space="preserve">at </w:t>
      </w:r>
      <w:r w:rsidR="00200C98">
        <w:t>Wilson</w:t>
      </w:r>
      <w:r w:rsidR="006A2D92">
        <w:t xml:space="preserve"> airport. The undersigned being the investigator on duty, </w:t>
      </w:r>
      <w:r w:rsidR="007E4B79">
        <w:t>proceeded to the site.</w:t>
      </w:r>
      <w:r w:rsidR="006A2D92">
        <w:t xml:space="preserve"> </w:t>
      </w:r>
    </w:p>
    <w:p w:rsidR="009F39D6" w:rsidRDefault="0035611A" w:rsidP="00610864">
      <w:pPr>
        <w:spacing w:after="120"/>
        <w:jc w:val="both"/>
      </w:pPr>
      <w:r>
        <w:t xml:space="preserve">AAID was </w:t>
      </w:r>
      <w:r w:rsidRPr="00AA596A">
        <w:t>advised that</w:t>
      </w:r>
      <w:r w:rsidR="006A2D92">
        <w:t xml:space="preserve"> the aircraft had </w:t>
      </w:r>
      <w:r w:rsidR="007E4B79">
        <w:t>veered off runway 07, Wilson airport while on landing roll</w:t>
      </w:r>
      <w:r w:rsidR="00EC24BD">
        <w:t xml:space="preserve"> after experiencing a right main</w:t>
      </w:r>
      <w:r w:rsidR="007E4B79">
        <w:t xml:space="preserve"> landing gear </w:t>
      </w:r>
      <w:proofErr w:type="spellStart"/>
      <w:r w:rsidR="007E4B79">
        <w:t>tyre</w:t>
      </w:r>
      <w:proofErr w:type="spellEnd"/>
      <w:r w:rsidR="007E4B79">
        <w:t xml:space="preserve"> burst. There were no injuries and no apparent damage to</w:t>
      </w:r>
      <w:r w:rsidR="00F64CAE">
        <w:t xml:space="preserve"> the aircraft.</w:t>
      </w:r>
    </w:p>
    <w:p w:rsidR="00DA68EF" w:rsidRDefault="00F64CAE" w:rsidP="00610864">
      <w:pPr>
        <w:spacing w:after="120"/>
        <w:jc w:val="both"/>
      </w:pPr>
      <w:r>
        <w:t>The undersigned is in the process of compiling a more detailed preliminary report</w:t>
      </w:r>
      <w:r w:rsidR="00156434" w:rsidRPr="00156434">
        <w:t xml:space="preserve"> </w:t>
      </w:r>
      <w:r w:rsidR="00156434">
        <w:t>following which a determination will be made as to whether to refer the matter to KCAA or the operator’s quality system</w:t>
      </w:r>
      <w:r>
        <w:t>. AAID does not intend to investigate the occurrence further</w:t>
      </w:r>
      <w:r w:rsidR="00156434">
        <w:t>.</w:t>
      </w:r>
    </w:p>
    <w:p w:rsidR="00F64CAE" w:rsidRPr="007E4B79" w:rsidRDefault="00F64CAE" w:rsidP="00F64CAE">
      <w:pPr>
        <w:spacing w:after="120"/>
        <w:jc w:val="both"/>
      </w:pPr>
      <w:r>
        <w:t>More to follow.</w:t>
      </w:r>
    </w:p>
    <w:p w:rsidR="0026202E" w:rsidRDefault="0026202E" w:rsidP="00610864">
      <w:pPr>
        <w:spacing w:after="120"/>
        <w:jc w:val="both"/>
        <w:rPr>
          <w:b/>
        </w:rPr>
      </w:pPr>
    </w:p>
    <w:p w:rsidR="00610864" w:rsidRPr="00EC77F6" w:rsidRDefault="00E6543E" w:rsidP="00610864">
      <w:pPr>
        <w:spacing w:after="120"/>
        <w:jc w:val="both"/>
        <w:rPr>
          <w:b/>
        </w:rPr>
      </w:pPr>
      <w:r>
        <w:rPr>
          <w:b/>
        </w:rPr>
        <w:t>CHIEF INVESTIGATOR OF ACCIDENTS</w:t>
      </w:r>
    </w:p>
    <w:p w:rsidR="00E6543E" w:rsidRDefault="00F64CAE">
      <w:pPr>
        <w:spacing w:after="120"/>
        <w:jc w:val="both"/>
        <w:rPr>
          <w:sz w:val="28"/>
          <w:szCs w:val="28"/>
        </w:rPr>
      </w:pPr>
      <w:r>
        <w:rPr>
          <w:b/>
          <w:i/>
        </w:rPr>
        <w:t>31</w:t>
      </w:r>
      <w:r w:rsidR="00236A3A">
        <w:rPr>
          <w:b/>
          <w:i/>
        </w:rPr>
        <w:t>/</w:t>
      </w:r>
      <w:r w:rsidR="00F33188">
        <w:rPr>
          <w:b/>
          <w:i/>
        </w:rPr>
        <w:t>0</w:t>
      </w:r>
      <w:r w:rsidR="009F39D6">
        <w:rPr>
          <w:b/>
          <w:i/>
        </w:rPr>
        <w:t>7</w:t>
      </w:r>
      <w:r w:rsidR="00F33188">
        <w:rPr>
          <w:b/>
          <w:i/>
        </w:rPr>
        <w:t>/201</w:t>
      </w:r>
      <w:r w:rsidR="005F6027">
        <w:rPr>
          <w:b/>
          <w:i/>
        </w:rPr>
        <w:t>7</w:t>
      </w:r>
    </w:p>
    <w:sectPr w:rsidR="00E6543E" w:rsidSect="0020357F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84F" w:rsidRDefault="0045484F" w:rsidP="00E6543E">
      <w:r>
        <w:separator/>
      </w:r>
    </w:p>
  </w:endnote>
  <w:endnote w:type="continuationSeparator" w:id="0">
    <w:p w:rsidR="0045484F" w:rsidRDefault="0045484F" w:rsidP="00E65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bertus Extra Bold">
    <w:altName w:val="Candara"/>
    <w:charset w:val="00"/>
    <w:family w:val="swiss"/>
    <w:pitch w:val="variable"/>
    <w:sig w:usb0="00000001" w:usb1="00000000" w:usb2="00000000" w:usb3="00000000" w:csb0="0000009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84F" w:rsidRDefault="0045484F" w:rsidP="00E6543E">
      <w:r>
        <w:separator/>
      </w:r>
    </w:p>
  </w:footnote>
  <w:footnote w:type="continuationSeparator" w:id="0">
    <w:p w:rsidR="0045484F" w:rsidRDefault="0045484F" w:rsidP="00E654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66D9E"/>
    <w:multiLevelType w:val="hybridMultilevel"/>
    <w:tmpl w:val="EA1EFEDC"/>
    <w:lvl w:ilvl="0" w:tplc="ADE245D2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EDB"/>
    <w:rsid w:val="00003AC6"/>
    <w:rsid w:val="000316EB"/>
    <w:rsid w:val="00042DAF"/>
    <w:rsid w:val="00044C59"/>
    <w:rsid w:val="00046AB9"/>
    <w:rsid w:val="000510A6"/>
    <w:rsid w:val="00056474"/>
    <w:rsid w:val="0009000A"/>
    <w:rsid w:val="000B21AC"/>
    <w:rsid w:val="000B7806"/>
    <w:rsid w:val="000E73B1"/>
    <w:rsid w:val="001119B3"/>
    <w:rsid w:val="001323B1"/>
    <w:rsid w:val="00147124"/>
    <w:rsid w:val="00150ACA"/>
    <w:rsid w:val="00156434"/>
    <w:rsid w:val="00156EB4"/>
    <w:rsid w:val="001606B5"/>
    <w:rsid w:val="00164BBB"/>
    <w:rsid w:val="00177241"/>
    <w:rsid w:val="00177928"/>
    <w:rsid w:val="0019603F"/>
    <w:rsid w:val="00196B0F"/>
    <w:rsid w:val="001D532F"/>
    <w:rsid w:val="001E18E2"/>
    <w:rsid w:val="001E289D"/>
    <w:rsid w:val="00200C98"/>
    <w:rsid w:val="0020357F"/>
    <w:rsid w:val="00204F1D"/>
    <w:rsid w:val="00207A84"/>
    <w:rsid w:val="002132FA"/>
    <w:rsid w:val="002238DB"/>
    <w:rsid w:val="00224F56"/>
    <w:rsid w:val="00236A3A"/>
    <w:rsid w:val="00237A0D"/>
    <w:rsid w:val="00241E56"/>
    <w:rsid w:val="002462AD"/>
    <w:rsid w:val="00246BBD"/>
    <w:rsid w:val="0026202E"/>
    <w:rsid w:val="002646AF"/>
    <w:rsid w:val="002704E6"/>
    <w:rsid w:val="002712CC"/>
    <w:rsid w:val="00281CD6"/>
    <w:rsid w:val="00283E7D"/>
    <w:rsid w:val="00292C2B"/>
    <w:rsid w:val="002A0C73"/>
    <w:rsid w:val="002C3B85"/>
    <w:rsid w:val="002C5E4F"/>
    <w:rsid w:val="002F4916"/>
    <w:rsid w:val="0030464B"/>
    <w:rsid w:val="00310792"/>
    <w:rsid w:val="00316F3B"/>
    <w:rsid w:val="0032104F"/>
    <w:rsid w:val="00321572"/>
    <w:rsid w:val="00324CED"/>
    <w:rsid w:val="00334350"/>
    <w:rsid w:val="003365E6"/>
    <w:rsid w:val="003402BD"/>
    <w:rsid w:val="0034637C"/>
    <w:rsid w:val="0035611A"/>
    <w:rsid w:val="00362567"/>
    <w:rsid w:val="00373B44"/>
    <w:rsid w:val="003775A7"/>
    <w:rsid w:val="00380BF1"/>
    <w:rsid w:val="00390C7D"/>
    <w:rsid w:val="00393678"/>
    <w:rsid w:val="003A65F8"/>
    <w:rsid w:val="003B7C65"/>
    <w:rsid w:val="003C75CB"/>
    <w:rsid w:val="003D0191"/>
    <w:rsid w:val="003D06B7"/>
    <w:rsid w:val="003D1EC6"/>
    <w:rsid w:val="003D1F1C"/>
    <w:rsid w:val="003E6FE1"/>
    <w:rsid w:val="003F2B09"/>
    <w:rsid w:val="003F35F0"/>
    <w:rsid w:val="00402E71"/>
    <w:rsid w:val="004066C0"/>
    <w:rsid w:val="00426374"/>
    <w:rsid w:val="00436A35"/>
    <w:rsid w:val="0045484F"/>
    <w:rsid w:val="00454CC1"/>
    <w:rsid w:val="00482B0A"/>
    <w:rsid w:val="00485422"/>
    <w:rsid w:val="00485D15"/>
    <w:rsid w:val="004A69AF"/>
    <w:rsid w:val="004B4126"/>
    <w:rsid w:val="004B4672"/>
    <w:rsid w:val="004C699D"/>
    <w:rsid w:val="004E1469"/>
    <w:rsid w:val="004E3308"/>
    <w:rsid w:val="004E5C38"/>
    <w:rsid w:val="004E6C55"/>
    <w:rsid w:val="004F284B"/>
    <w:rsid w:val="00501875"/>
    <w:rsid w:val="00524EE8"/>
    <w:rsid w:val="00536AB2"/>
    <w:rsid w:val="00540C58"/>
    <w:rsid w:val="005460C8"/>
    <w:rsid w:val="00556D2A"/>
    <w:rsid w:val="00557E39"/>
    <w:rsid w:val="00565ECF"/>
    <w:rsid w:val="00570854"/>
    <w:rsid w:val="005745E9"/>
    <w:rsid w:val="00575150"/>
    <w:rsid w:val="0057717B"/>
    <w:rsid w:val="0058464D"/>
    <w:rsid w:val="005924E8"/>
    <w:rsid w:val="005971B9"/>
    <w:rsid w:val="005A05DF"/>
    <w:rsid w:val="005A0947"/>
    <w:rsid w:val="005E35DB"/>
    <w:rsid w:val="005F40DE"/>
    <w:rsid w:val="005F6027"/>
    <w:rsid w:val="00610864"/>
    <w:rsid w:val="00630E3C"/>
    <w:rsid w:val="00635E2A"/>
    <w:rsid w:val="00664834"/>
    <w:rsid w:val="00685703"/>
    <w:rsid w:val="006A2D92"/>
    <w:rsid w:val="006A46AA"/>
    <w:rsid w:val="006A471F"/>
    <w:rsid w:val="006A61CF"/>
    <w:rsid w:val="006B20BD"/>
    <w:rsid w:val="006B3028"/>
    <w:rsid w:val="006C421B"/>
    <w:rsid w:val="006D3D78"/>
    <w:rsid w:val="006F41D5"/>
    <w:rsid w:val="006F7394"/>
    <w:rsid w:val="006F7FF8"/>
    <w:rsid w:val="00702C51"/>
    <w:rsid w:val="00704599"/>
    <w:rsid w:val="00704F59"/>
    <w:rsid w:val="00740705"/>
    <w:rsid w:val="00757502"/>
    <w:rsid w:val="00773D69"/>
    <w:rsid w:val="007A162E"/>
    <w:rsid w:val="007A24AC"/>
    <w:rsid w:val="007A7175"/>
    <w:rsid w:val="007C585F"/>
    <w:rsid w:val="007D244C"/>
    <w:rsid w:val="007D2809"/>
    <w:rsid w:val="007D4800"/>
    <w:rsid w:val="007D5A72"/>
    <w:rsid w:val="007E270A"/>
    <w:rsid w:val="007E4B79"/>
    <w:rsid w:val="007F3E60"/>
    <w:rsid w:val="007F7A96"/>
    <w:rsid w:val="00810EDB"/>
    <w:rsid w:val="00815111"/>
    <w:rsid w:val="008235A1"/>
    <w:rsid w:val="00827CFF"/>
    <w:rsid w:val="00831BAF"/>
    <w:rsid w:val="008339EF"/>
    <w:rsid w:val="00833CB8"/>
    <w:rsid w:val="008363D1"/>
    <w:rsid w:val="00845C5C"/>
    <w:rsid w:val="008503FB"/>
    <w:rsid w:val="0085732E"/>
    <w:rsid w:val="00866A46"/>
    <w:rsid w:val="00880DC0"/>
    <w:rsid w:val="00892D52"/>
    <w:rsid w:val="008B48F3"/>
    <w:rsid w:val="008D14AE"/>
    <w:rsid w:val="008E4B62"/>
    <w:rsid w:val="008F0025"/>
    <w:rsid w:val="008F7C93"/>
    <w:rsid w:val="00902E25"/>
    <w:rsid w:val="0090635E"/>
    <w:rsid w:val="00937C76"/>
    <w:rsid w:val="00953E3B"/>
    <w:rsid w:val="009634BC"/>
    <w:rsid w:val="00992A03"/>
    <w:rsid w:val="009A0EDE"/>
    <w:rsid w:val="009B7E21"/>
    <w:rsid w:val="009C7AC5"/>
    <w:rsid w:val="009D0DE7"/>
    <w:rsid w:val="009E287C"/>
    <w:rsid w:val="009E5CD1"/>
    <w:rsid w:val="009F00DE"/>
    <w:rsid w:val="009F39D6"/>
    <w:rsid w:val="009F69DA"/>
    <w:rsid w:val="009F7751"/>
    <w:rsid w:val="00A119AE"/>
    <w:rsid w:val="00A20374"/>
    <w:rsid w:val="00A2130D"/>
    <w:rsid w:val="00A24294"/>
    <w:rsid w:val="00A3036A"/>
    <w:rsid w:val="00A46ECD"/>
    <w:rsid w:val="00A60D82"/>
    <w:rsid w:val="00A61534"/>
    <w:rsid w:val="00A646B8"/>
    <w:rsid w:val="00A76BB2"/>
    <w:rsid w:val="00A82E8D"/>
    <w:rsid w:val="00A9451F"/>
    <w:rsid w:val="00AA2144"/>
    <w:rsid w:val="00AA329D"/>
    <w:rsid w:val="00AA596A"/>
    <w:rsid w:val="00AB30E3"/>
    <w:rsid w:val="00AC1DB8"/>
    <w:rsid w:val="00AD70D2"/>
    <w:rsid w:val="00AD7D95"/>
    <w:rsid w:val="00AE01A4"/>
    <w:rsid w:val="00B30B38"/>
    <w:rsid w:val="00B33B41"/>
    <w:rsid w:val="00B40DD5"/>
    <w:rsid w:val="00B54B2C"/>
    <w:rsid w:val="00B54C8B"/>
    <w:rsid w:val="00B55123"/>
    <w:rsid w:val="00B93B6D"/>
    <w:rsid w:val="00BA3EA2"/>
    <w:rsid w:val="00BB119E"/>
    <w:rsid w:val="00BB1A91"/>
    <w:rsid w:val="00BB4C17"/>
    <w:rsid w:val="00BD1518"/>
    <w:rsid w:val="00BD2664"/>
    <w:rsid w:val="00BF1A6D"/>
    <w:rsid w:val="00C07950"/>
    <w:rsid w:val="00C25EFF"/>
    <w:rsid w:val="00C26A05"/>
    <w:rsid w:val="00C41CF8"/>
    <w:rsid w:val="00C45C6F"/>
    <w:rsid w:val="00C507BD"/>
    <w:rsid w:val="00C54A66"/>
    <w:rsid w:val="00C57470"/>
    <w:rsid w:val="00C60A03"/>
    <w:rsid w:val="00C65F2D"/>
    <w:rsid w:val="00C701D5"/>
    <w:rsid w:val="00C7470E"/>
    <w:rsid w:val="00C912E7"/>
    <w:rsid w:val="00CA7C17"/>
    <w:rsid w:val="00CB5729"/>
    <w:rsid w:val="00CB66FD"/>
    <w:rsid w:val="00CD5DE0"/>
    <w:rsid w:val="00D06CAA"/>
    <w:rsid w:val="00D23E69"/>
    <w:rsid w:val="00D45D8A"/>
    <w:rsid w:val="00D55B4C"/>
    <w:rsid w:val="00D644A1"/>
    <w:rsid w:val="00D65250"/>
    <w:rsid w:val="00D84E22"/>
    <w:rsid w:val="00D86EA1"/>
    <w:rsid w:val="00D9310C"/>
    <w:rsid w:val="00D95D46"/>
    <w:rsid w:val="00DA23D7"/>
    <w:rsid w:val="00DA3026"/>
    <w:rsid w:val="00DA3BF5"/>
    <w:rsid w:val="00DA411C"/>
    <w:rsid w:val="00DA68EF"/>
    <w:rsid w:val="00DB0C11"/>
    <w:rsid w:val="00DE2743"/>
    <w:rsid w:val="00DE6DAC"/>
    <w:rsid w:val="00E06B36"/>
    <w:rsid w:val="00E106B8"/>
    <w:rsid w:val="00E43666"/>
    <w:rsid w:val="00E45BF1"/>
    <w:rsid w:val="00E53F4E"/>
    <w:rsid w:val="00E63897"/>
    <w:rsid w:val="00E6543E"/>
    <w:rsid w:val="00E73468"/>
    <w:rsid w:val="00E762C3"/>
    <w:rsid w:val="00E848BB"/>
    <w:rsid w:val="00E850B5"/>
    <w:rsid w:val="00E87076"/>
    <w:rsid w:val="00EB4DB8"/>
    <w:rsid w:val="00EC083F"/>
    <w:rsid w:val="00EC24BD"/>
    <w:rsid w:val="00EC58E0"/>
    <w:rsid w:val="00EC654E"/>
    <w:rsid w:val="00EC77F6"/>
    <w:rsid w:val="00EE7793"/>
    <w:rsid w:val="00F13933"/>
    <w:rsid w:val="00F27C77"/>
    <w:rsid w:val="00F33188"/>
    <w:rsid w:val="00F44B4D"/>
    <w:rsid w:val="00F60985"/>
    <w:rsid w:val="00F64CAE"/>
    <w:rsid w:val="00F916C0"/>
    <w:rsid w:val="00F91D49"/>
    <w:rsid w:val="00FC048F"/>
    <w:rsid w:val="00FC226A"/>
    <w:rsid w:val="00FD6A43"/>
    <w:rsid w:val="00FE0357"/>
    <w:rsid w:val="00FF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831BAF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4E5C38"/>
    <w:pPr>
      <w:keepNext/>
      <w:jc w:val="center"/>
      <w:outlineLvl w:val="2"/>
    </w:pPr>
    <w:rPr>
      <w:b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02E71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402E71"/>
    <w:rPr>
      <w:rFonts w:ascii="Tahoma" w:hAnsi="Tahoma" w:cs="Tahoma"/>
      <w:sz w:val="16"/>
      <w:szCs w:val="16"/>
    </w:rPr>
  </w:style>
  <w:style w:type="character" w:customStyle="1" w:styleId="StyleNotBold">
    <w:name w:val="Style Not Bold"/>
    <w:rsid w:val="00AB30E3"/>
    <w:rPr>
      <w:rFonts w:ascii="Bookman Old Style" w:hAnsi="Bookman Old Style"/>
    </w:rPr>
  </w:style>
  <w:style w:type="character" w:customStyle="1" w:styleId="Heading3Char">
    <w:name w:val="Heading 3 Char"/>
    <w:link w:val="Heading3"/>
    <w:rsid w:val="004E5C38"/>
    <w:rPr>
      <w:b/>
      <w:sz w:val="30"/>
      <w:szCs w:val="30"/>
    </w:rPr>
  </w:style>
  <w:style w:type="table" w:styleId="TableGrid">
    <w:name w:val="Table Grid"/>
    <w:basedOn w:val="TableNormal"/>
    <w:rsid w:val="00406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E654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543E"/>
    <w:rPr>
      <w:sz w:val="24"/>
      <w:szCs w:val="24"/>
    </w:rPr>
  </w:style>
  <w:style w:type="paragraph" w:styleId="Footer">
    <w:name w:val="footer"/>
    <w:basedOn w:val="Normal"/>
    <w:link w:val="FooterChar"/>
    <w:rsid w:val="00E654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6543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831BAF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4E5C38"/>
    <w:pPr>
      <w:keepNext/>
      <w:jc w:val="center"/>
      <w:outlineLvl w:val="2"/>
    </w:pPr>
    <w:rPr>
      <w:b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02E71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402E71"/>
    <w:rPr>
      <w:rFonts w:ascii="Tahoma" w:hAnsi="Tahoma" w:cs="Tahoma"/>
      <w:sz w:val="16"/>
      <w:szCs w:val="16"/>
    </w:rPr>
  </w:style>
  <w:style w:type="character" w:customStyle="1" w:styleId="StyleNotBold">
    <w:name w:val="Style Not Bold"/>
    <w:rsid w:val="00AB30E3"/>
    <w:rPr>
      <w:rFonts w:ascii="Bookman Old Style" w:hAnsi="Bookman Old Style"/>
    </w:rPr>
  </w:style>
  <w:style w:type="character" w:customStyle="1" w:styleId="Heading3Char">
    <w:name w:val="Heading 3 Char"/>
    <w:link w:val="Heading3"/>
    <w:rsid w:val="004E5C38"/>
    <w:rPr>
      <w:b/>
      <w:sz w:val="30"/>
      <w:szCs w:val="30"/>
    </w:rPr>
  </w:style>
  <w:style w:type="table" w:styleId="TableGrid">
    <w:name w:val="Table Grid"/>
    <w:basedOn w:val="TableNormal"/>
    <w:rsid w:val="00406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E654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543E"/>
    <w:rPr>
      <w:sz w:val="24"/>
      <w:szCs w:val="24"/>
    </w:rPr>
  </w:style>
  <w:style w:type="paragraph" w:styleId="Footer">
    <w:name w:val="footer"/>
    <w:basedOn w:val="Normal"/>
    <w:link w:val="FooterChar"/>
    <w:rsid w:val="00E654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6543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lim%20reports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98E2F7-DDCA-479B-BF99-775B10CAD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Prelim reports temp</Template>
  <TotalTime>7</TotalTime>
  <Pages>2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Preliminary Report</vt:lpstr>
    </vt:vector>
  </TitlesOfParts>
  <Company>Grizli777</Company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Preliminary Report</dc:title>
  <dc:creator>R. Mutwol</dc:creator>
  <cp:lastModifiedBy>MOT</cp:lastModifiedBy>
  <cp:revision>2</cp:revision>
  <cp:lastPrinted>2013-10-11T10:23:00Z</cp:lastPrinted>
  <dcterms:created xsi:type="dcterms:W3CDTF">2018-02-02T06:00:00Z</dcterms:created>
  <dcterms:modified xsi:type="dcterms:W3CDTF">2018-02-02T06:00:00Z</dcterms:modified>
</cp:coreProperties>
</file>